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6020" w14:textId="77777777" w:rsidR="0025579F" w:rsidRDefault="0025579F" w:rsidP="0025579F">
      <w:pPr>
        <w:ind w:left="-851" w:right="-858"/>
      </w:pPr>
    </w:p>
    <w:p w14:paraId="7A8C9DDA" w14:textId="77777777" w:rsidR="00470761" w:rsidRDefault="0025579F" w:rsidP="00293EC6">
      <w:pPr>
        <w:ind w:left="-851" w:right="-858"/>
        <w:jc w:val="center"/>
        <w:rPr>
          <w:rFonts w:ascii="Cambria" w:hAnsi="Cambria" w:cs="Cambria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CFCC222" wp14:editId="7BB5A106">
            <wp:extent cx="618067" cy="541867"/>
            <wp:effectExtent l="0" t="0" r="4445" b="4445"/>
            <wp:docPr id="1" name="Immagine 1" descr="fo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fot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5" cy="54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67A0" w14:textId="200367D7" w:rsidR="00DC1886" w:rsidRPr="00DC1886" w:rsidRDefault="00DC1886" w:rsidP="00DC1886">
      <w:pPr>
        <w:spacing w:after="40"/>
        <w:jc w:val="center"/>
        <w:rPr>
          <w:rFonts w:ascii="Times New Roman" w:eastAsia="Times New Roman" w:hAnsi="Times New Roman" w:cs="Times New Roman"/>
        </w:rPr>
      </w:pPr>
      <w:r w:rsidRPr="00DC1886">
        <w:rPr>
          <w:rFonts w:ascii="Arial" w:eastAsia="Times New Roman" w:hAnsi="Arial" w:cs="Arial"/>
          <w:b/>
          <w:bCs/>
          <w:color w:val="0D2E61"/>
          <w:sz w:val="30"/>
          <w:szCs w:val="30"/>
        </w:rPr>
        <w:t xml:space="preserve">POLISPORTIVA COMENSE 2015 </w:t>
      </w:r>
      <w:proofErr w:type="spellStart"/>
      <w:r>
        <w:rPr>
          <w:rFonts w:ascii="Arial" w:eastAsia="Times New Roman" w:hAnsi="Arial" w:cs="Arial"/>
          <w:b/>
          <w:bCs/>
          <w:color w:val="0D2E61"/>
          <w:sz w:val="30"/>
          <w:szCs w:val="30"/>
        </w:rPr>
        <w:t>asd</w:t>
      </w:r>
      <w:proofErr w:type="spellEnd"/>
      <w:r w:rsidRPr="00DC1886">
        <w:rPr>
          <w:rFonts w:ascii="Arial" w:eastAsia="Times New Roman" w:hAnsi="Arial" w:cs="Arial"/>
          <w:color w:val="0D2E61"/>
          <w:sz w:val="19"/>
          <w:szCs w:val="19"/>
        </w:rPr>
        <w:t>.</w:t>
      </w:r>
    </w:p>
    <w:p w14:paraId="0F2953DF" w14:textId="77777777" w:rsidR="00DC1886" w:rsidRPr="00DC1886" w:rsidRDefault="00DC1886" w:rsidP="00DC1886">
      <w:pPr>
        <w:rPr>
          <w:rFonts w:ascii="Times New Roman" w:eastAsia="Times New Roman" w:hAnsi="Times New Roman" w:cs="Times New Roman"/>
        </w:rPr>
      </w:pPr>
    </w:p>
    <w:p w14:paraId="3F835752" w14:textId="77777777" w:rsidR="00DC1886" w:rsidRPr="00DC1886" w:rsidRDefault="00DC1886" w:rsidP="00DC1886">
      <w:pPr>
        <w:spacing w:after="4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D2E61"/>
          <w:sz w:val="16"/>
          <w:szCs w:val="16"/>
        </w:rPr>
        <w:t>MOD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>ULO DI AUTORIZZAZIONE E LIBERATORIA</w:t>
      </w:r>
    </w:p>
    <w:p w14:paraId="2CB9BF4E" w14:textId="77777777" w:rsidR="00DC1886" w:rsidRPr="00DC1886" w:rsidRDefault="00DC1886" w:rsidP="00DC1886">
      <w:pPr>
        <w:spacing w:after="4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PER PROVA GRATUITA DI MINIBASKET – STAGIONE SPORTIVA 2026/2027</w:t>
      </w:r>
    </w:p>
    <w:p w14:paraId="6CECD6FE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500CF4D" w14:textId="77777777" w:rsidR="00DC1886" w:rsidRPr="00DC1886" w:rsidRDefault="00DC1886" w:rsidP="00DC1886">
      <w:pPr>
        <w:spacing w:after="4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DATI DEL MINORE</w:t>
      </w:r>
    </w:p>
    <w:p w14:paraId="1B1D8EB9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4D1D7C4" w14:textId="47365559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Nome e cognome: _________________________________Nato/a </w:t>
      </w:r>
      <w:proofErr w:type="spell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a</w:t>
      </w:r>
      <w:proofErr w:type="spell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il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______________________</w:t>
      </w:r>
    </w:p>
    <w:p w14:paraId="214F42A9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78BD19AB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Codice fiscale: _______________________________________________________________</w:t>
      </w:r>
    </w:p>
    <w:p w14:paraId="098EB1E1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424AC8D9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Residente a: _________________________________________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CAP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_________________</w:t>
      </w:r>
    </w:p>
    <w:p w14:paraId="4A080AF1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31989EC9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Via/Piazza: ____________________________________________________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n.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 __________</w:t>
      </w:r>
    </w:p>
    <w:p w14:paraId="471059B0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594D9884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Scuola frequentata: _________________________________________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Classe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</w:t>
      </w:r>
    </w:p>
    <w:p w14:paraId="10E0E928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1F5D57E9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DATI DEL GENITORE / ESERCENTE LA RESPONSABILITÀ GENITORIALE</w:t>
      </w:r>
    </w:p>
    <w:p w14:paraId="5B0237D8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7F254E21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Nome e cognome: ______________________________________________________________</w:t>
      </w:r>
    </w:p>
    <w:p w14:paraId="55334112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2A543DC3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Nato/a </w:t>
      </w:r>
      <w:proofErr w:type="spell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a</w:t>
      </w:r>
      <w:proofErr w:type="spell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il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______________________</w:t>
      </w:r>
    </w:p>
    <w:p w14:paraId="7CD21CBB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23A5294C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Codice fiscale: _______________________________________________________________</w:t>
      </w:r>
    </w:p>
    <w:p w14:paraId="122E09BA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0B37D221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Telefono: 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E-mail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>: ______________________________</w:t>
      </w:r>
    </w:p>
    <w:p w14:paraId="7785003F" w14:textId="77777777" w:rsidR="00DC1886" w:rsidRPr="00DC1886" w:rsidRDefault="00DC1886" w:rsidP="00DC1886">
      <w:pPr>
        <w:snapToGrid w:val="0"/>
        <w:rPr>
          <w:rFonts w:ascii="Times New Roman" w:eastAsia="Times New Roman" w:hAnsi="Times New Roman" w:cs="Times New Roman"/>
          <w:sz w:val="21"/>
          <w:szCs w:val="21"/>
        </w:rPr>
      </w:pPr>
    </w:p>
    <w:p w14:paraId="3F4B9803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AUTORIZZAZIONE E DICHIARAZIONI</w:t>
      </w:r>
    </w:p>
    <w:p w14:paraId="521374D2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4F50247" w14:textId="6ACE92A5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Il/La sottoscritto/a, in qualità di genitore o esercente la responsabilità genitoriale sul minore sopra indicato: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1. autorizza il minore a partecipare alla prova di minibasket organizzata dalla Polisportiva Comense 2015 A.S.D.  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2. 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>dichiara che il minore è in condizioni di salute compatibili con lo svolgimento dell’attività motoria proposta e si impegna a comunicare preventivamente agli istruttori eventuali patologie, allergie, terapie, limitazioni o altre informazioni rilevanti;</w:t>
      </w:r>
    </w:p>
    <w:p w14:paraId="26654C77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3. dichiara di aver informato la società delle seguenti esigenze sanitarie o particolari:</w:t>
      </w:r>
    </w:p>
    <w:p w14:paraId="17332F93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______________________________________________________________________________</w:t>
      </w:r>
    </w:p>
    <w:p w14:paraId="58306CE2" w14:textId="77777777" w:rsidR="00DC1886" w:rsidRDefault="00DC1886" w:rsidP="00DC1886">
      <w:pPr>
        <w:rPr>
          <w:rFonts w:ascii="Segoe UI Symbol" w:eastAsia="Times New Roman" w:hAnsi="Segoe UI Symbol" w:cs="Segoe UI Symbol"/>
          <w:color w:val="000000"/>
          <w:sz w:val="16"/>
          <w:szCs w:val="16"/>
        </w:rPr>
      </w:pPr>
    </w:p>
    <w:p w14:paraId="3102FA22" w14:textId="11DCA19B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Segoe UI Symbol" w:eastAsia="Times New Roman" w:hAnsi="Segoe UI Symbol" w:cs="Segoe UI Symbol"/>
          <w:color w:val="000000"/>
          <w:sz w:val="16"/>
          <w:szCs w:val="16"/>
        </w:rPr>
        <w:t>☐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 Nessuna esigenza particolare da segnalare</w:t>
      </w:r>
    </w:p>
    <w:p w14:paraId="5A42C889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09BC201" w14:textId="65291DC0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4. si impegna a consegnare l’eventuale certificazione medica richiesta dalla normativa e dalla società prima di proseguire l’attività oltre la prova consentita;</w:t>
      </w:r>
    </w:p>
    <w:p w14:paraId="64D6FD1A" w14:textId="099471B0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5. autorizza, in caso di necessità e qualora non fosse immediatamente reperibile, il personale della società a contattare il 112 e ad affidare il minore al personale sanitario, fermo restando che ogni decisione sanitaria compete esclusivamente ai professionisti preposti;</w:t>
      </w:r>
    </w:p>
    <w:p w14:paraId="26B8BAF2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6. dichiara di aver ricevuto le informazioni essenziali sulle modalità della prova e si impegna a far rispettare al minore le indicazioni degli istruttori e le regole di sicurezza dell’impianto.</w:t>
      </w:r>
    </w:p>
    <w:p w14:paraId="17E8A0FF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F178BF2" w14:textId="1EDA2044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PERSONE AUTORIZZATE AL RITIRO DEL MINORE</w:t>
      </w:r>
    </w:p>
    <w:p w14:paraId="1ADCB6A6" w14:textId="31149471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Segoe UI Symbol" w:eastAsia="Times New Roman" w:hAnsi="Segoe UI Symbol" w:cs="Segoe UI Symbol"/>
          <w:color w:val="000000"/>
          <w:sz w:val="16"/>
          <w:szCs w:val="16"/>
        </w:rPr>
        <w:t>☐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 Il minore sarà ritirato esclusivamente dal genitore/tutore firmatario.</w:t>
      </w:r>
    </w:p>
    <w:p w14:paraId="2057CA0F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Sono inoltre autorizzati:</w:t>
      </w:r>
    </w:p>
    <w:p w14:paraId="62EF6D6D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1. Nome e cognome 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Tel.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 ____________________</w:t>
      </w:r>
    </w:p>
    <w:p w14:paraId="1645CF7C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2. Nome e cognome _________________________________</w:t>
      </w:r>
      <w:proofErr w:type="gramStart"/>
      <w:r w:rsidRPr="00DC1886">
        <w:rPr>
          <w:rFonts w:ascii="Arial" w:eastAsia="Times New Roman" w:hAnsi="Arial" w:cs="Arial"/>
          <w:color w:val="000000"/>
          <w:sz w:val="16"/>
          <w:szCs w:val="16"/>
        </w:rPr>
        <w:t>_  Tel.</w:t>
      </w:r>
      <w:proofErr w:type="gramEnd"/>
      <w:r w:rsidRPr="00DC1886">
        <w:rPr>
          <w:rFonts w:ascii="Arial" w:eastAsia="Times New Roman" w:hAnsi="Arial" w:cs="Arial"/>
          <w:color w:val="000000"/>
          <w:sz w:val="16"/>
          <w:szCs w:val="16"/>
        </w:rPr>
        <w:t xml:space="preserve"> ____________________</w:t>
      </w:r>
    </w:p>
    <w:p w14:paraId="0F357635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47718D8" w14:textId="7D8F6E51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Arial" w:eastAsia="Times New Roman" w:hAnsi="Arial" w:cs="Arial"/>
          <w:color w:val="000000"/>
          <w:sz w:val="15"/>
          <w:szCs w:val="15"/>
        </w:rPr>
        <w:t>TRATTAMENTO DEI DATI PERSONALI</w:t>
      </w:r>
    </w:p>
    <w:p w14:paraId="5C8C1741" w14:textId="42344883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Arial" w:eastAsia="Times New Roman" w:hAnsi="Arial" w:cs="Arial"/>
          <w:color w:val="000000"/>
          <w:sz w:val="15"/>
          <w:szCs w:val="15"/>
        </w:rPr>
        <w:t xml:space="preserve">I dati personali del minore e del genitore/tutore sono trattati dalla Polisportiva Comense 2015 A.S.D., in qualità di titolare del trattamento, esclusivamente per organizzare e gestire la prova, adempiere agli obblighi di sicurezza e contattare la famiglia. I dati saranno conservati per il tempo necessario alle </w:t>
      </w:r>
      <w:proofErr w:type="gramStart"/>
      <w:r w:rsidRPr="00DC1886">
        <w:rPr>
          <w:rFonts w:ascii="Arial" w:eastAsia="Times New Roman" w:hAnsi="Arial" w:cs="Arial"/>
          <w:color w:val="000000"/>
          <w:sz w:val="15"/>
          <w:szCs w:val="15"/>
        </w:rPr>
        <w:t>predette</w:t>
      </w:r>
      <w:proofErr w:type="gramEnd"/>
      <w:r w:rsidRPr="00DC1886">
        <w:rPr>
          <w:rFonts w:ascii="Arial" w:eastAsia="Times New Roman" w:hAnsi="Arial" w:cs="Arial"/>
          <w:color w:val="000000"/>
          <w:sz w:val="15"/>
          <w:szCs w:val="15"/>
        </w:rPr>
        <w:t xml:space="preserve"> finalità e agli eventuali obblighi di legge. L’interessato può esercitare i diritti previsti dagli artt. 15–22 del Regolamento (UE) 2016/679 contattando la società ai recapiti ufficiali.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C1886">
        <w:rPr>
          <w:rFonts w:ascii="Arial" w:eastAsia="Times New Roman" w:hAnsi="Arial" w:cs="Arial"/>
          <w:color w:val="000000"/>
          <w:sz w:val="15"/>
          <w:szCs w:val="15"/>
        </w:rPr>
        <w:t>Il sottoscritto dichiara di aver preso visione dell’informativa privacy completa resa disponibile dalla società.</w:t>
      </w:r>
    </w:p>
    <w:p w14:paraId="70E75E56" w14:textId="77777777" w:rsidR="00DC1886" w:rsidRDefault="00DC1886" w:rsidP="00DC1886">
      <w:pPr>
        <w:rPr>
          <w:rFonts w:ascii="Segoe UI Symbol" w:eastAsia="Times New Roman" w:hAnsi="Segoe UI Symbol" w:cs="Segoe UI Symbol"/>
          <w:color w:val="000000"/>
          <w:sz w:val="15"/>
          <w:szCs w:val="15"/>
        </w:rPr>
      </w:pPr>
    </w:p>
    <w:p w14:paraId="0F599F6D" w14:textId="36442FB7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Segoe UI Symbol" w:eastAsia="Times New Roman" w:hAnsi="Segoe UI Symbol" w:cs="Segoe UI Symbol"/>
          <w:color w:val="000000"/>
          <w:sz w:val="15"/>
          <w:szCs w:val="15"/>
        </w:rPr>
        <w:t>☐</w:t>
      </w:r>
      <w:r w:rsidRPr="00DC1886">
        <w:rPr>
          <w:rFonts w:ascii="Arial" w:eastAsia="Times New Roman" w:hAnsi="Arial" w:cs="Arial"/>
          <w:color w:val="000000"/>
          <w:sz w:val="15"/>
          <w:szCs w:val="15"/>
        </w:rPr>
        <w:t xml:space="preserve"> PRESA VISIONE DELL’INFORMATIVA PRIVACY </w:t>
      </w:r>
    </w:p>
    <w:p w14:paraId="0FC5E021" w14:textId="77777777" w:rsidR="00DC1886" w:rsidRDefault="00DC1886" w:rsidP="00DC1886">
      <w:pPr>
        <w:rPr>
          <w:rFonts w:ascii="Arial" w:eastAsia="Times New Roman" w:hAnsi="Arial" w:cs="Arial"/>
          <w:color w:val="000000"/>
          <w:sz w:val="15"/>
          <w:szCs w:val="15"/>
        </w:rPr>
      </w:pPr>
    </w:p>
    <w:p w14:paraId="1B3A3785" w14:textId="1C0BE7BC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Arial" w:eastAsia="Times New Roman" w:hAnsi="Arial" w:cs="Arial"/>
          <w:color w:val="000000"/>
          <w:sz w:val="15"/>
          <w:szCs w:val="15"/>
        </w:rPr>
        <w:t>CONSENSO FACOLTATIVO PER FOTO E VIDEO</w:t>
      </w:r>
    </w:p>
    <w:p w14:paraId="3297E548" w14:textId="54C14AF5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Arial" w:eastAsia="Times New Roman" w:hAnsi="Arial" w:cs="Arial"/>
          <w:color w:val="000000"/>
          <w:sz w:val="15"/>
          <w:szCs w:val="15"/>
        </w:rPr>
        <w:t>Il consenso seguente è facoltativo e il mancato rilascio non impedisce la partecipazione alla prova.</w:t>
      </w:r>
    </w:p>
    <w:p w14:paraId="6306EF01" w14:textId="77777777" w:rsidR="00DC1886" w:rsidRDefault="00DC1886" w:rsidP="00DC1886">
      <w:pPr>
        <w:rPr>
          <w:rFonts w:ascii="Segoe UI Symbol" w:eastAsia="Times New Roman" w:hAnsi="Segoe UI Symbol" w:cs="Segoe UI Symbol"/>
          <w:color w:val="000000"/>
          <w:sz w:val="15"/>
          <w:szCs w:val="15"/>
        </w:rPr>
      </w:pPr>
    </w:p>
    <w:p w14:paraId="2AB9EA0E" w14:textId="771B07CB" w:rsidR="00DC1886" w:rsidRPr="00DC1886" w:rsidRDefault="00DC1886" w:rsidP="00DC1886">
      <w:pPr>
        <w:rPr>
          <w:rFonts w:ascii="Times New Roman" w:eastAsia="Times New Roman" w:hAnsi="Times New Roman" w:cs="Times New Roman"/>
          <w:sz w:val="20"/>
          <w:szCs w:val="20"/>
        </w:rPr>
      </w:pPr>
      <w:r w:rsidRPr="00DC1886">
        <w:rPr>
          <w:rFonts w:ascii="Segoe UI Symbol" w:eastAsia="Times New Roman" w:hAnsi="Segoe UI Symbol" w:cs="Segoe UI Symbol"/>
          <w:color w:val="000000"/>
          <w:sz w:val="15"/>
          <w:szCs w:val="15"/>
        </w:rPr>
        <w:t>☐</w:t>
      </w:r>
      <w:r w:rsidRPr="00DC1886">
        <w:rPr>
          <w:rFonts w:ascii="Arial" w:eastAsia="Times New Roman" w:hAnsi="Arial" w:cs="Arial"/>
          <w:color w:val="000000"/>
          <w:sz w:val="15"/>
          <w:szCs w:val="15"/>
        </w:rPr>
        <w:t xml:space="preserve"> AUTORIZZO   </w:t>
      </w:r>
      <w:r w:rsidRPr="00DC1886">
        <w:rPr>
          <w:rFonts w:ascii="Segoe UI Symbol" w:eastAsia="Times New Roman" w:hAnsi="Segoe UI Symbol" w:cs="Segoe UI Symbol"/>
          <w:color w:val="000000"/>
          <w:sz w:val="15"/>
          <w:szCs w:val="15"/>
        </w:rPr>
        <w:t>☐</w:t>
      </w:r>
      <w:r w:rsidRPr="00DC1886">
        <w:rPr>
          <w:rFonts w:ascii="Arial" w:eastAsia="Times New Roman" w:hAnsi="Arial" w:cs="Arial"/>
          <w:color w:val="000000"/>
          <w:sz w:val="15"/>
          <w:szCs w:val="15"/>
        </w:rPr>
        <w:t xml:space="preserve"> NON AUTORIZZO</w:t>
      </w:r>
    </w:p>
    <w:p w14:paraId="2AF2D32D" w14:textId="77777777" w:rsidR="00DC1886" w:rsidRDefault="00DC1886" w:rsidP="00DC1886">
      <w:pPr>
        <w:rPr>
          <w:rFonts w:ascii="Arial" w:eastAsia="Times New Roman" w:hAnsi="Arial" w:cs="Arial"/>
          <w:color w:val="000000"/>
          <w:sz w:val="15"/>
          <w:szCs w:val="15"/>
        </w:rPr>
      </w:pPr>
    </w:p>
    <w:p w14:paraId="3954E93D" w14:textId="35341ABF" w:rsidR="00DC1886" w:rsidRDefault="00DC1886" w:rsidP="00DC1886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DC1886">
        <w:rPr>
          <w:rFonts w:ascii="Arial" w:eastAsia="Times New Roman" w:hAnsi="Arial" w:cs="Arial"/>
          <w:color w:val="000000"/>
          <w:sz w:val="15"/>
          <w:szCs w:val="15"/>
        </w:rPr>
        <w:t>la realizzazione e l’utilizzo gratuito di fotografie e brevi riprese del minore effettuate durante la prova, esclusivamente per finalità istituzionali e di comunicazione dell’attività sportiva della Polisportiva Comense 2015 A.S.D., sui propri canali informativi, sito internet e profili social, nel rispetto della dignità e della riservatezza del minore. È escluso ogni uso lesivo o commerciale dell’immagine. Il consenso può essere revocato per gli utilizzi fu</w:t>
      </w:r>
      <w:r w:rsidRPr="00DC1886">
        <w:rPr>
          <w:rFonts w:ascii="Arial" w:eastAsia="Times New Roman" w:hAnsi="Arial" w:cs="Arial"/>
          <w:color w:val="000000"/>
          <w:sz w:val="16"/>
          <w:szCs w:val="16"/>
        </w:rPr>
        <w:t>turi mediante comunicazione scritta alla società.</w:t>
      </w:r>
    </w:p>
    <w:p w14:paraId="6946D46D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4754F3E" w14:textId="29FF1BAA" w:rsidR="00DC1886" w:rsidRDefault="00DC1886" w:rsidP="00DC1886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Luogo e data: _________________________________________________________________</w:t>
      </w:r>
    </w:p>
    <w:p w14:paraId="2FC7E97C" w14:textId="77777777" w:rsidR="00DC1886" w:rsidRPr="00DC1886" w:rsidRDefault="00DC1886" w:rsidP="00DC188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E02259C" w14:textId="6369B94C" w:rsidR="00DC1886" w:rsidRPr="00DC1886" w:rsidRDefault="00DC1886" w:rsidP="00DC1886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Firma leggibile del genitore/tutore</w:t>
      </w:r>
    </w:p>
    <w:p w14:paraId="2E73338A" w14:textId="2354FC5C" w:rsidR="00293EC6" w:rsidRPr="00D32814" w:rsidRDefault="00DC1886" w:rsidP="00DC1886">
      <w:pPr>
        <w:rPr>
          <w:sz w:val="28"/>
        </w:rPr>
      </w:pPr>
      <w:r w:rsidRPr="00DC1886">
        <w:rPr>
          <w:rFonts w:ascii="Arial" w:eastAsia="Times New Roman" w:hAnsi="Arial" w:cs="Arial"/>
          <w:color w:val="000000"/>
          <w:sz w:val="16"/>
          <w:szCs w:val="16"/>
        </w:rPr>
        <w:t>______________________________________________________________________________</w:t>
      </w:r>
    </w:p>
    <w:sectPr w:rsidR="00293EC6" w:rsidRPr="00D32814" w:rsidSect="00293EC6">
      <w:pgSz w:w="11900" w:h="16840"/>
      <w:pgMar w:top="284" w:right="113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6"/>
    <w:rsid w:val="00062A9E"/>
    <w:rsid w:val="0025579F"/>
    <w:rsid w:val="00293EC6"/>
    <w:rsid w:val="0038287A"/>
    <w:rsid w:val="003D75BF"/>
    <w:rsid w:val="00470761"/>
    <w:rsid w:val="0048376D"/>
    <w:rsid w:val="006F639C"/>
    <w:rsid w:val="008D3121"/>
    <w:rsid w:val="009259C6"/>
    <w:rsid w:val="00AB0A74"/>
    <w:rsid w:val="00AE4AC9"/>
    <w:rsid w:val="00B03B77"/>
    <w:rsid w:val="00C713E1"/>
    <w:rsid w:val="00C9183D"/>
    <w:rsid w:val="00D32814"/>
    <w:rsid w:val="00DC1886"/>
    <w:rsid w:val="00E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F07F9"/>
  <w14:defaultImageDpi w14:val="300"/>
  <w15:docId w15:val="{7AFD5A4E-EB6F-F54B-802A-2969C5ED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79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79F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DC18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uido/Library/Group%20Containers/UBF8T346G9.Office/User%20Content.localized/Templates.localized/INTESTATA%20COMENS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 COMENSE.dotx</Template>
  <TotalTime>19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 Corti</cp:lastModifiedBy>
  <cp:revision>1</cp:revision>
  <cp:lastPrinted>2026-09-14T14:09:00Z</cp:lastPrinted>
  <dcterms:created xsi:type="dcterms:W3CDTF">2026-09-14T13:59:00Z</dcterms:created>
  <dcterms:modified xsi:type="dcterms:W3CDTF">2026-09-14T18:52:00Z</dcterms:modified>
</cp:coreProperties>
</file>